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0639E" w14:textId="77777777" w:rsidR="00E11683" w:rsidRPr="003D32C6" w:rsidRDefault="00E11683" w:rsidP="00E11683">
      <w:pPr>
        <w:ind w:firstLine="708"/>
        <w:jc w:val="center"/>
        <w:rPr>
          <w:b/>
          <w:sz w:val="32"/>
          <w:szCs w:val="32"/>
        </w:rPr>
      </w:pPr>
      <w:r w:rsidRPr="003D32C6">
        <w:rPr>
          <w:b/>
          <w:sz w:val="32"/>
          <w:szCs w:val="32"/>
        </w:rPr>
        <w:t>Informationen zum Schulanfang</w:t>
      </w:r>
    </w:p>
    <w:p w14:paraId="4ACA88E0" w14:textId="77777777" w:rsidR="00E11683" w:rsidRDefault="00E11683" w:rsidP="00E11683"/>
    <w:p w14:paraId="00D03E39" w14:textId="77777777" w:rsidR="00E11683" w:rsidRDefault="00E11683" w:rsidP="00E11683">
      <w:pPr>
        <w:spacing w:after="0"/>
      </w:pPr>
      <w:r>
        <w:t xml:space="preserve">An der Markus-Gottwalt-Schule beginnt der 1. Schultag für die </w:t>
      </w:r>
      <w:proofErr w:type="spellStart"/>
      <w:r>
        <w:t>ABC-Schützen</w:t>
      </w:r>
      <w:proofErr w:type="spellEnd"/>
      <w:r>
        <w:t xml:space="preserve"> am Dienstag, den </w:t>
      </w:r>
    </w:p>
    <w:p w14:paraId="56F1E98B" w14:textId="1F14ECE1" w:rsidR="00E11683" w:rsidRDefault="00E11683" w:rsidP="00E11683">
      <w:pPr>
        <w:spacing w:after="0"/>
      </w:pPr>
      <w:r>
        <w:t>15. September um 8.00 Uhr mit einem ökumenischen Gottesdienst in der Bergkirche.</w:t>
      </w:r>
    </w:p>
    <w:p w14:paraId="1999501E" w14:textId="2BB7A037" w:rsidR="00E11683" w:rsidRDefault="00E11683" w:rsidP="00E11683">
      <w:pPr>
        <w:spacing w:after="0"/>
      </w:pPr>
      <w:r>
        <w:t>Die Schülerinnen und Schüler der Klassen 2-10 treffen sich um 7.55 Uhr in ihren Klassenzimmern. Die Anfangsgottesdienste finden für die Grundschule am Mittwoch um 8.30 Uhr bzw. um 10 Uhr für die Klassen der Mittelschule in der Bergkirche statt.</w:t>
      </w:r>
    </w:p>
    <w:p w14:paraId="54506A35" w14:textId="77777777" w:rsidR="00E11683" w:rsidRDefault="00E11683" w:rsidP="00E11683">
      <w:pPr>
        <w:spacing w:after="0"/>
      </w:pPr>
    </w:p>
    <w:p w14:paraId="29A3417A" w14:textId="77777777" w:rsidR="00E11683" w:rsidRDefault="00E11683" w:rsidP="00E11683">
      <w:pPr>
        <w:spacing w:after="0"/>
        <w:rPr>
          <w:rFonts w:cstheme="minorHAnsi"/>
        </w:rPr>
      </w:pPr>
      <w:r w:rsidRPr="00250D5D">
        <w:rPr>
          <w:rFonts w:cstheme="minorHAnsi"/>
        </w:rPr>
        <w:t>Die Klassen werden im neuen Schuljahr von folgenden Lehrkräften geführt:</w:t>
      </w:r>
    </w:p>
    <w:p w14:paraId="39B0EE7E" w14:textId="77777777" w:rsidR="00E11683" w:rsidRPr="00250D5D" w:rsidRDefault="00E11683" w:rsidP="00E11683">
      <w:pPr>
        <w:spacing w:after="0"/>
        <w:jc w:val="both"/>
        <w:rPr>
          <w:rFonts w:cstheme="minorHAnsi"/>
        </w:rPr>
      </w:pPr>
    </w:p>
    <w:tbl>
      <w:tblPr>
        <w:tblStyle w:val="Tabellenraster"/>
        <w:tblW w:w="0" w:type="auto"/>
        <w:tblInd w:w="-147" w:type="dxa"/>
        <w:tblLook w:val="04A0" w:firstRow="1" w:lastRow="0" w:firstColumn="1" w:lastColumn="0" w:noHBand="0" w:noVBand="1"/>
      </w:tblPr>
      <w:tblGrid>
        <w:gridCol w:w="2977"/>
        <w:gridCol w:w="6232"/>
      </w:tblGrid>
      <w:tr w:rsidR="00E11683" w:rsidRPr="00250D5D" w14:paraId="3FC4C51E" w14:textId="77777777" w:rsidTr="0085319F">
        <w:tc>
          <w:tcPr>
            <w:tcW w:w="2977" w:type="dxa"/>
          </w:tcPr>
          <w:p w14:paraId="7713B019" w14:textId="77777777" w:rsidR="00E11683" w:rsidRPr="00250D5D" w:rsidRDefault="00E11683" w:rsidP="00E11683">
            <w:pPr>
              <w:jc w:val="both"/>
              <w:rPr>
                <w:rFonts w:cstheme="minorHAnsi"/>
              </w:rPr>
            </w:pPr>
            <w:r w:rsidRPr="00250D5D">
              <w:rPr>
                <w:rFonts w:cstheme="minorHAnsi"/>
              </w:rPr>
              <w:t>1</w:t>
            </w:r>
            <w:r>
              <w:rPr>
                <w:rFonts w:cstheme="minorHAnsi"/>
              </w:rPr>
              <w:t>a</w:t>
            </w:r>
          </w:p>
        </w:tc>
        <w:tc>
          <w:tcPr>
            <w:tcW w:w="6232" w:type="dxa"/>
          </w:tcPr>
          <w:p w14:paraId="49579390" w14:textId="38C912D2" w:rsidR="00E11683" w:rsidRPr="00250D5D" w:rsidRDefault="00E11683" w:rsidP="00E11683">
            <w:pPr>
              <w:jc w:val="both"/>
              <w:rPr>
                <w:rFonts w:cstheme="minorHAnsi"/>
              </w:rPr>
            </w:pPr>
            <w:r>
              <w:rPr>
                <w:rFonts w:cstheme="minorHAnsi"/>
              </w:rPr>
              <w:t>Julia Brunner / Isabel Thurn</w:t>
            </w:r>
          </w:p>
        </w:tc>
      </w:tr>
      <w:tr w:rsidR="00E11683" w:rsidRPr="00250D5D" w14:paraId="1CE5D20C" w14:textId="77777777" w:rsidTr="0085319F">
        <w:tc>
          <w:tcPr>
            <w:tcW w:w="2977" w:type="dxa"/>
          </w:tcPr>
          <w:p w14:paraId="7ACAE683" w14:textId="77777777" w:rsidR="00E11683" w:rsidRPr="00250D5D" w:rsidRDefault="00E11683" w:rsidP="00E11683">
            <w:pPr>
              <w:jc w:val="both"/>
              <w:rPr>
                <w:rFonts w:cstheme="minorHAnsi"/>
              </w:rPr>
            </w:pPr>
            <w:r w:rsidRPr="00250D5D">
              <w:rPr>
                <w:rFonts w:cstheme="minorHAnsi"/>
              </w:rPr>
              <w:t>1</w:t>
            </w:r>
            <w:r>
              <w:rPr>
                <w:rFonts w:cstheme="minorHAnsi"/>
              </w:rPr>
              <w:t>b</w:t>
            </w:r>
          </w:p>
        </w:tc>
        <w:tc>
          <w:tcPr>
            <w:tcW w:w="6232" w:type="dxa"/>
          </w:tcPr>
          <w:p w14:paraId="54FA2EE4" w14:textId="2435A3AA" w:rsidR="00E11683" w:rsidRPr="00250D5D" w:rsidRDefault="00E11683" w:rsidP="00E11683">
            <w:pPr>
              <w:jc w:val="both"/>
              <w:rPr>
                <w:rFonts w:cstheme="minorHAnsi"/>
              </w:rPr>
            </w:pPr>
            <w:r>
              <w:rPr>
                <w:rFonts w:cstheme="minorHAnsi"/>
              </w:rPr>
              <w:t>Hannah Brütting</w:t>
            </w:r>
          </w:p>
        </w:tc>
      </w:tr>
      <w:tr w:rsidR="00E11683" w:rsidRPr="00250D5D" w14:paraId="44723834" w14:textId="77777777" w:rsidTr="0085319F">
        <w:tc>
          <w:tcPr>
            <w:tcW w:w="2977" w:type="dxa"/>
          </w:tcPr>
          <w:p w14:paraId="37B7DB72" w14:textId="63524099" w:rsidR="00E11683" w:rsidRPr="00250D5D" w:rsidRDefault="00E11683" w:rsidP="00E11683">
            <w:pPr>
              <w:jc w:val="both"/>
              <w:rPr>
                <w:rFonts w:cstheme="minorHAnsi"/>
              </w:rPr>
            </w:pPr>
            <w:r w:rsidRPr="00250D5D">
              <w:rPr>
                <w:rFonts w:cstheme="minorHAnsi"/>
              </w:rPr>
              <w:t>2</w:t>
            </w:r>
            <w:r>
              <w:rPr>
                <w:rFonts w:cstheme="minorHAnsi"/>
              </w:rPr>
              <w:t>a</w:t>
            </w:r>
          </w:p>
        </w:tc>
        <w:tc>
          <w:tcPr>
            <w:tcW w:w="6232" w:type="dxa"/>
          </w:tcPr>
          <w:p w14:paraId="236A6A06" w14:textId="2B02E5E2" w:rsidR="00E11683" w:rsidRPr="00250D5D" w:rsidRDefault="00E11683" w:rsidP="00E11683">
            <w:pPr>
              <w:jc w:val="both"/>
              <w:rPr>
                <w:rFonts w:cstheme="minorHAnsi"/>
              </w:rPr>
            </w:pPr>
            <w:r>
              <w:rPr>
                <w:rFonts w:cstheme="minorHAnsi"/>
              </w:rPr>
              <w:t>Christine Schreml</w:t>
            </w:r>
          </w:p>
        </w:tc>
      </w:tr>
      <w:tr w:rsidR="00E11683" w:rsidRPr="00250D5D" w14:paraId="660E6349" w14:textId="77777777" w:rsidTr="0085319F">
        <w:tc>
          <w:tcPr>
            <w:tcW w:w="2977" w:type="dxa"/>
          </w:tcPr>
          <w:p w14:paraId="6CE2FC6D" w14:textId="359E617E" w:rsidR="00E11683" w:rsidRPr="00250D5D" w:rsidRDefault="00E11683" w:rsidP="00E11683">
            <w:pPr>
              <w:jc w:val="both"/>
              <w:rPr>
                <w:rFonts w:cstheme="minorHAnsi"/>
              </w:rPr>
            </w:pPr>
            <w:r>
              <w:rPr>
                <w:rFonts w:cstheme="minorHAnsi"/>
              </w:rPr>
              <w:t>2b</w:t>
            </w:r>
          </w:p>
        </w:tc>
        <w:tc>
          <w:tcPr>
            <w:tcW w:w="6232" w:type="dxa"/>
          </w:tcPr>
          <w:p w14:paraId="5AFAE41F" w14:textId="1F9F017B" w:rsidR="00E11683" w:rsidRPr="00250D5D" w:rsidRDefault="00E11683" w:rsidP="00E11683">
            <w:pPr>
              <w:jc w:val="both"/>
              <w:rPr>
                <w:rFonts w:cstheme="minorHAnsi"/>
              </w:rPr>
            </w:pPr>
            <w:r>
              <w:rPr>
                <w:rFonts w:cstheme="minorHAnsi"/>
              </w:rPr>
              <w:t>Johanna Jung</w:t>
            </w:r>
          </w:p>
        </w:tc>
      </w:tr>
      <w:tr w:rsidR="00E11683" w:rsidRPr="00250D5D" w14:paraId="0432D6E9" w14:textId="77777777" w:rsidTr="0085319F">
        <w:tc>
          <w:tcPr>
            <w:tcW w:w="2977" w:type="dxa"/>
          </w:tcPr>
          <w:p w14:paraId="5103C22F" w14:textId="0E763378" w:rsidR="00E11683" w:rsidRPr="00250D5D" w:rsidRDefault="00E11683" w:rsidP="00E11683">
            <w:pPr>
              <w:jc w:val="both"/>
              <w:rPr>
                <w:rFonts w:cstheme="minorHAnsi"/>
              </w:rPr>
            </w:pPr>
            <w:r>
              <w:rPr>
                <w:rFonts w:cstheme="minorHAnsi"/>
              </w:rPr>
              <w:t>3a</w:t>
            </w:r>
          </w:p>
        </w:tc>
        <w:tc>
          <w:tcPr>
            <w:tcW w:w="6232" w:type="dxa"/>
          </w:tcPr>
          <w:p w14:paraId="183D56AD" w14:textId="37826564" w:rsidR="00E11683" w:rsidRPr="00250D5D" w:rsidRDefault="00E11683" w:rsidP="00E11683">
            <w:pPr>
              <w:jc w:val="both"/>
              <w:rPr>
                <w:rFonts w:cstheme="minorHAnsi"/>
              </w:rPr>
            </w:pPr>
            <w:r>
              <w:rPr>
                <w:rFonts w:cstheme="minorHAnsi"/>
              </w:rPr>
              <w:t>Theresa Böhm</w:t>
            </w:r>
          </w:p>
        </w:tc>
      </w:tr>
      <w:tr w:rsidR="00E11683" w:rsidRPr="00250D5D" w14:paraId="04C26727" w14:textId="77777777" w:rsidTr="0085319F">
        <w:tc>
          <w:tcPr>
            <w:tcW w:w="2977" w:type="dxa"/>
          </w:tcPr>
          <w:p w14:paraId="2D6B54A1" w14:textId="33FF4944" w:rsidR="00E11683" w:rsidRPr="00250D5D" w:rsidRDefault="00E11683" w:rsidP="00E11683">
            <w:pPr>
              <w:jc w:val="both"/>
              <w:rPr>
                <w:rFonts w:cstheme="minorHAnsi"/>
              </w:rPr>
            </w:pPr>
            <w:r>
              <w:rPr>
                <w:rFonts w:cstheme="minorHAnsi"/>
              </w:rPr>
              <w:t>3b</w:t>
            </w:r>
          </w:p>
        </w:tc>
        <w:tc>
          <w:tcPr>
            <w:tcW w:w="6232" w:type="dxa"/>
          </w:tcPr>
          <w:p w14:paraId="099A6FDF" w14:textId="15A6937B" w:rsidR="00E11683" w:rsidRPr="00250D5D" w:rsidRDefault="00E11683" w:rsidP="00E11683">
            <w:pPr>
              <w:jc w:val="both"/>
              <w:rPr>
                <w:rFonts w:cstheme="minorHAnsi"/>
              </w:rPr>
            </w:pPr>
            <w:r>
              <w:rPr>
                <w:rFonts w:cstheme="minorHAnsi"/>
              </w:rPr>
              <w:t>Jan Wiltsch</w:t>
            </w:r>
          </w:p>
        </w:tc>
      </w:tr>
      <w:tr w:rsidR="00E11683" w:rsidRPr="00250D5D" w14:paraId="7586DF0F" w14:textId="77777777" w:rsidTr="0085319F">
        <w:tc>
          <w:tcPr>
            <w:tcW w:w="2977" w:type="dxa"/>
          </w:tcPr>
          <w:p w14:paraId="30FBEBEE" w14:textId="3ED25822" w:rsidR="00E11683" w:rsidRPr="00250D5D" w:rsidRDefault="00E11683" w:rsidP="00E11683">
            <w:pPr>
              <w:jc w:val="both"/>
              <w:rPr>
                <w:rFonts w:cstheme="minorHAnsi"/>
              </w:rPr>
            </w:pPr>
            <w:r>
              <w:rPr>
                <w:rFonts w:cstheme="minorHAnsi"/>
              </w:rPr>
              <w:t>4a</w:t>
            </w:r>
          </w:p>
        </w:tc>
        <w:tc>
          <w:tcPr>
            <w:tcW w:w="6232" w:type="dxa"/>
          </w:tcPr>
          <w:p w14:paraId="4B96DC1B" w14:textId="49F4EE28" w:rsidR="00E11683" w:rsidRDefault="00E11683" w:rsidP="00E11683">
            <w:pPr>
              <w:jc w:val="both"/>
              <w:rPr>
                <w:rFonts w:cstheme="minorHAnsi"/>
              </w:rPr>
            </w:pPr>
            <w:r>
              <w:rPr>
                <w:rFonts w:cstheme="minorHAnsi"/>
              </w:rPr>
              <w:t>Sandra Graser</w:t>
            </w:r>
          </w:p>
        </w:tc>
      </w:tr>
      <w:tr w:rsidR="00E11683" w:rsidRPr="00250D5D" w14:paraId="57C9F802" w14:textId="77777777" w:rsidTr="0085319F">
        <w:tc>
          <w:tcPr>
            <w:tcW w:w="2977" w:type="dxa"/>
          </w:tcPr>
          <w:p w14:paraId="522827D4" w14:textId="09C574F8" w:rsidR="00E11683" w:rsidRPr="00250D5D" w:rsidRDefault="00E11683" w:rsidP="00E11683">
            <w:pPr>
              <w:jc w:val="both"/>
              <w:rPr>
                <w:rFonts w:cstheme="minorHAnsi"/>
              </w:rPr>
            </w:pPr>
            <w:r>
              <w:rPr>
                <w:rFonts w:cstheme="minorHAnsi"/>
              </w:rPr>
              <w:t>4b</w:t>
            </w:r>
          </w:p>
        </w:tc>
        <w:tc>
          <w:tcPr>
            <w:tcW w:w="6232" w:type="dxa"/>
          </w:tcPr>
          <w:p w14:paraId="698CC0B6" w14:textId="3477DA68" w:rsidR="00E11683" w:rsidRPr="00250D5D" w:rsidRDefault="00E11683" w:rsidP="00E11683">
            <w:pPr>
              <w:jc w:val="both"/>
              <w:rPr>
                <w:rFonts w:cstheme="minorHAnsi"/>
              </w:rPr>
            </w:pPr>
            <w:r>
              <w:rPr>
                <w:rFonts w:cstheme="minorHAnsi"/>
              </w:rPr>
              <w:t>Manuela Fischer / Sarah Küffner</w:t>
            </w:r>
          </w:p>
        </w:tc>
      </w:tr>
      <w:tr w:rsidR="00E11683" w:rsidRPr="00250D5D" w14:paraId="79B5949F" w14:textId="77777777" w:rsidTr="0085319F">
        <w:tc>
          <w:tcPr>
            <w:tcW w:w="2977" w:type="dxa"/>
          </w:tcPr>
          <w:p w14:paraId="7A3C4229" w14:textId="71602F59" w:rsidR="00E11683" w:rsidRPr="00250D5D" w:rsidRDefault="00E11683" w:rsidP="00E11683">
            <w:pPr>
              <w:jc w:val="both"/>
              <w:rPr>
                <w:rFonts w:cstheme="minorHAnsi"/>
              </w:rPr>
            </w:pPr>
            <w:r>
              <w:rPr>
                <w:rFonts w:cstheme="minorHAnsi"/>
              </w:rPr>
              <w:t>5</w:t>
            </w:r>
          </w:p>
        </w:tc>
        <w:tc>
          <w:tcPr>
            <w:tcW w:w="6232" w:type="dxa"/>
          </w:tcPr>
          <w:p w14:paraId="74C30C23" w14:textId="7B0C2D79" w:rsidR="00E11683" w:rsidRPr="00250D5D" w:rsidRDefault="00E11683" w:rsidP="00E11683">
            <w:pPr>
              <w:jc w:val="both"/>
              <w:rPr>
                <w:rFonts w:cstheme="minorHAnsi"/>
              </w:rPr>
            </w:pPr>
            <w:r>
              <w:rPr>
                <w:rFonts w:cstheme="minorHAnsi"/>
              </w:rPr>
              <w:t>Robert Vichtl</w:t>
            </w:r>
          </w:p>
        </w:tc>
      </w:tr>
      <w:tr w:rsidR="00E11683" w:rsidRPr="00250D5D" w14:paraId="24B0D2EC" w14:textId="77777777" w:rsidTr="0085319F">
        <w:tc>
          <w:tcPr>
            <w:tcW w:w="2977" w:type="dxa"/>
          </w:tcPr>
          <w:p w14:paraId="461385FB" w14:textId="41AF6036" w:rsidR="00E11683" w:rsidRPr="00250D5D" w:rsidRDefault="00E11683" w:rsidP="00E11683">
            <w:pPr>
              <w:jc w:val="both"/>
              <w:rPr>
                <w:rFonts w:cstheme="minorHAnsi"/>
              </w:rPr>
            </w:pPr>
            <w:r>
              <w:rPr>
                <w:rFonts w:cstheme="minorHAnsi"/>
              </w:rPr>
              <w:t>6</w:t>
            </w:r>
          </w:p>
        </w:tc>
        <w:tc>
          <w:tcPr>
            <w:tcW w:w="6232" w:type="dxa"/>
          </w:tcPr>
          <w:p w14:paraId="7607CF83" w14:textId="702D8254" w:rsidR="00E11683" w:rsidRPr="00250D5D" w:rsidRDefault="00E11683" w:rsidP="00E11683">
            <w:pPr>
              <w:jc w:val="both"/>
              <w:rPr>
                <w:rFonts w:cstheme="minorHAnsi"/>
              </w:rPr>
            </w:pPr>
            <w:r>
              <w:rPr>
                <w:rFonts w:cstheme="minorHAnsi"/>
              </w:rPr>
              <w:t>Martin Uschold</w:t>
            </w:r>
          </w:p>
        </w:tc>
      </w:tr>
      <w:tr w:rsidR="00E11683" w:rsidRPr="00250D5D" w14:paraId="2549FA47" w14:textId="77777777" w:rsidTr="0085319F">
        <w:tc>
          <w:tcPr>
            <w:tcW w:w="2977" w:type="dxa"/>
          </w:tcPr>
          <w:p w14:paraId="2E9864CD" w14:textId="147F8EAC" w:rsidR="00E11683" w:rsidRPr="00250D5D" w:rsidRDefault="00E11683" w:rsidP="00E11683">
            <w:pPr>
              <w:jc w:val="both"/>
              <w:rPr>
                <w:rFonts w:cstheme="minorHAnsi"/>
              </w:rPr>
            </w:pPr>
            <w:r>
              <w:rPr>
                <w:rFonts w:cstheme="minorHAnsi"/>
              </w:rPr>
              <w:t>M7</w:t>
            </w:r>
          </w:p>
        </w:tc>
        <w:tc>
          <w:tcPr>
            <w:tcW w:w="6232" w:type="dxa"/>
          </w:tcPr>
          <w:p w14:paraId="275FE7BD" w14:textId="620CA559" w:rsidR="00E11683" w:rsidRPr="00250D5D" w:rsidRDefault="00E11683" w:rsidP="00E11683">
            <w:pPr>
              <w:jc w:val="both"/>
              <w:rPr>
                <w:rFonts w:cstheme="minorHAnsi"/>
              </w:rPr>
            </w:pPr>
            <w:r>
              <w:rPr>
                <w:rFonts w:cstheme="minorHAnsi"/>
              </w:rPr>
              <w:t>Wiebke Zimmermann</w:t>
            </w:r>
          </w:p>
        </w:tc>
      </w:tr>
      <w:tr w:rsidR="00E11683" w:rsidRPr="00250D5D" w14:paraId="4B398205" w14:textId="77777777" w:rsidTr="0085319F">
        <w:tc>
          <w:tcPr>
            <w:tcW w:w="2977" w:type="dxa"/>
          </w:tcPr>
          <w:p w14:paraId="22134D9C" w14:textId="14DCF861" w:rsidR="00E11683" w:rsidRPr="00250D5D" w:rsidRDefault="00E11683" w:rsidP="00E11683">
            <w:pPr>
              <w:jc w:val="both"/>
              <w:rPr>
                <w:rFonts w:cstheme="minorHAnsi"/>
              </w:rPr>
            </w:pPr>
            <w:r>
              <w:rPr>
                <w:rFonts w:cstheme="minorHAnsi"/>
              </w:rPr>
              <w:t>M8</w:t>
            </w:r>
          </w:p>
        </w:tc>
        <w:tc>
          <w:tcPr>
            <w:tcW w:w="6232" w:type="dxa"/>
          </w:tcPr>
          <w:p w14:paraId="59952F04" w14:textId="3507E3B5" w:rsidR="00E11683" w:rsidRPr="00250D5D" w:rsidRDefault="00E11683" w:rsidP="00E11683">
            <w:pPr>
              <w:jc w:val="both"/>
              <w:rPr>
                <w:rFonts w:cstheme="minorHAnsi"/>
              </w:rPr>
            </w:pPr>
            <w:r>
              <w:rPr>
                <w:rFonts w:cstheme="minorHAnsi"/>
              </w:rPr>
              <w:t>Martin Schmid</w:t>
            </w:r>
          </w:p>
        </w:tc>
      </w:tr>
      <w:tr w:rsidR="00E11683" w:rsidRPr="00250D5D" w14:paraId="370A9782" w14:textId="77777777" w:rsidTr="0085319F">
        <w:tc>
          <w:tcPr>
            <w:tcW w:w="2977" w:type="dxa"/>
          </w:tcPr>
          <w:p w14:paraId="783DE449" w14:textId="2B31F459" w:rsidR="00E11683" w:rsidRPr="00250D5D" w:rsidRDefault="00E11683" w:rsidP="00E11683">
            <w:pPr>
              <w:jc w:val="both"/>
              <w:rPr>
                <w:rFonts w:cstheme="minorHAnsi"/>
              </w:rPr>
            </w:pPr>
            <w:r>
              <w:rPr>
                <w:rFonts w:cstheme="minorHAnsi"/>
              </w:rPr>
              <w:t>M9</w:t>
            </w:r>
          </w:p>
        </w:tc>
        <w:tc>
          <w:tcPr>
            <w:tcW w:w="6232" w:type="dxa"/>
          </w:tcPr>
          <w:p w14:paraId="796BC8FD" w14:textId="51BA2049" w:rsidR="00E11683" w:rsidRPr="00250D5D" w:rsidRDefault="00E11683" w:rsidP="00E11683">
            <w:pPr>
              <w:jc w:val="both"/>
              <w:rPr>
                <w:rFonts w:cstheme="minorHAnsi"/>
              </w:rPr>
            </w:pPr>
            <w:r>
              <w:rPr>
                <w:rFonts w:cstheme="minorHAnsi"/>
              </w:rPr>
              <w:t>Sebastian Mühlhofer</w:t>
            </w:r>
          </w:p>
        </w:tc>
      </w:tr>
      <w:tr w:rsidR="00E11683" w:rsidRPr="00250D5D" w14:paraId="512CB6A8" w14:textId="77777777" w:rsidTr="0085319F">
        <w:tc>
          <w:tcPr>
            <w:tcW w:w="2977" w:type="dxa"/>
          </w:tcPr>
          <w:p w14:paraId="2C632AF9" w14:textId="669DCFD4" w:rsidR="00E11683" w:rsidRDefault="00E11683" w:rsidP="00E11683">
            <w:pPr>
              <w:jc w:val="both"/>
              <w:rPr>
                <w:rFonts w:cstheme="minorHAnsi"/>
              </w:rPr>
            </w:pPr>
            <w:r>
              <w:rPr>
                <w:rFonts w:cstheme="minorHAnsi"/>
              </w:rPr>
              <w:t>M10a</w:t>
            </w:r>
          </w:p>
        </w:tc>
        <w:tc>
          <w:tcPr>
            <w:tcW w:w="6232" w:type="dxa"/>
          </w:tcPr>
          <w:p w14:paraId="737456A4" w14:textId="20788B5E" w:rsidR="00E11683" w:rsidRDefault="00E11683" w:rsidP="00E11683">
            <w:pPr>
              <w:jc w:val="both"/>
              <w:rPr>
                <w:rFonts w:cstheme="minorHAnsi"/>
              </w:rPr>
            </w:pPr>
            <w:r>
              <w:rPr>
                <w:rFonts w:cstheme="minorHAnsi"/>
              </w:rPr>
              <w:t>Dominik Schreml</w:t>
            </w:r>
          </w:p>
        </w:tc>
      </w:tr>
      <w:tr w:rsidR="00E11683" w:rsidRPr="00250D5D" w14:paraId="1F131D11" w14:textId="77777777" w:rsidTr="0085319F">
        <w:tc>
          <w:tcPr>
            <w:tcW w:w="2977" w:type="dxa"/>
          </w:tcPr>
          <w:p w14:paraId="5607CD70" w14:textId="14E3D2B1" w:rsidR="00E11683" w:rsidRDefault="00E11683" w:rsidP="00E11683">
            <w:pPr>
              <w:jc w:val="both"/>
              <w:rPr>
                <w:rFonts w:cstheme="minorHAnsi"/>
              </w:rPr>
            </w:pPr>
            <w:r>
              <w:rPr>
                <w:rFonts w:cstheme="minorHAnsi"/>
              </w:rPr>
              <w:t>M10b</w:t>
            </w:r>
          </w:p>
        </w:tc>
        <w:tc>
          <w:tcPr>
            <w:tcW w:w="6232" w:type="dxa"/>
          </w:tcPr>
          <w:p w14:paraId="04612D4A" w14:textId="4B8DE1AF" w:rsidR="00E11683" w:rsidRDefault="00E11683" w:rsidP="00E11683">
            <w:pPr>
              <w:jc w:val="both"/>
              <w:rPr>
                <w:rFonts w:cstheme="minorHAnsi"/>
              </w:rPr>
            </w:pPr>
            <w:r>
              <w:rPr>
                <w:rFonts w:cstheme="minorHAnsi"/>
              </w:rPr>
              <w:t>Thomas Ott</w:t>
            </w:r>
          </w:p>
        </w:tc>
      </w:tr>
    </w:tbl>
    <w:p w14:paraId="3B682638" w14:textId="77777777" w:rsidR="00E11683" w:rsidRDefault="00E11683" w:rsidP="00E11683">
      <w:pPr>
        <w:jc w:val="both"/>
      </w:pPr>
    </w:p>
    <w:p w14:paraId="7C2694FE" w14:textId="46107F83" w:rsidR="00E11683" w:rsidRDefault="00E11683" w:rsidP="00E11683">
      <w:pPr>
        <w:spacing w:after="0"/>
        <w:jc w:val="both"/>
      </w:pPr>
      <w:r>
        <w:t xml:space="preserve">Der 1. Schultag endet für die Schulanfänger gegen 10:30 Uhr nach dem Fototermin und dem Steigen der Luftballons. Für alle übrigen Klassen ist am Dienstag und Mittwoch Unterrichtsschluss um 11:15 Uhr. Unterricht nach Stundenplan findet ab Donnerstag, den 17.09.2026 statt. </w:t>
      </w:r>
    </w:p>
    <w:p w14:paraId="6F2ECF9A" w14:textId="788B4B68" w:rsidR="00E11683" w:rsidRDefault="00E11683" w:rsidP="00E11683">
      <w:pPr>
        <w:spacing w:after="0"/>
        <w:jc w:val="both"/>
      </w:pPr>
      <w:r>
        <w:t>Der Nachmittagsunterricht beginnt erst in der Woche ab 21. September 2026.</w:t>
      </w:r>
    </w:p>
    <w:p w14:paraId="71DF468C" w14:textId="77777777" w:rsidR="00E11683" w:rsidRPr="00E11683" w:rsidRDefault="00E11683" w:rsidP="00E11683">
      <w:pPr>
        <w:spacing w:after="0"/>
        <w:jc w:val="both"/>
        <w:rPr>
          <w:b/>
          <w:bCs/>
        </w:rPr>
      </w:pPr>
      <w:r w:rsidRPr="00E11683">
        <w:rPr>
          <w:b/>
          <w:bCs/>
        </w:rPr>
        <w:lastRenderedPageBreak/>
        <w:t>Thema Buskarten:</w:t>
      </w:r>
    </w:p>
    <w:p w14:paraId="1DA24F97" w14:textId="1AB688E1" w:rsidR="00E11683" w:rsidRDefault="00E11683" w:rsidP="00E11683">
      <w:pPr>
        <w:spacing w:after="0"/>
        <w:jc w:val="both"/>
      </w:pPr>
      <w:r>
        <w:t xml:space="preserve">Schülerinnen und Schüler, die mit einem reinen Schulbus fahren, bekommen die Busfahrkarte am 1. Schultag von der Klassenleitung ausgehändigt. </w:t>
      </w:r>
    </w:p>
    <w:p w14:paraId="4ABEC9C1" w14:textId="15E41680" w:rsidR="00E11683" w:rsidRDefault="00E11683" w:rsidP="00E11683">
      <w:pPr>
        <w:spacing w:after="0"/>
        <w:jc w:val="both"/>
      </w:pPr>
      <w:r>
        <w:t>Diejenigen, die Busse des Linienverkehrs benutzen bzw. die im Auftrag der RBO fahren, benötigen ein sogenanntes VGN-Ticket, welches jeder selbst beantragen muss. Sofern dies noch nicht erfolgt ist, bitten wir Sie, dies umgehend zu erledigen. Die zugehörigen Wertmarken (je Monat eine Marke) erhalten die Schüler von der Klassenleitung ausgehändigt. Bei Verlust der Wertmarken sind diese kostenpflichtig, daher bitte gut darauf aufpassen.</w:t>
      </w:r>
    </w:p>
    <w:p w14:paraId="1FD202F0" w14:textId="2E2E7FEB" w:rsidR="00E11683" w:rsidRDefault="00E11683" w:rsidP="00E11683">
      <w:pPr>
        <w:spacing w:after="0"/>
        <w:jc w:val="both"/>
      </w:pPr>
      <w:r>
        <w:t xml:space="preserve"> </w:t>
      </w:r>
    </w:p>
    <w:p w14:paraId="3ECBCD1F" w14:textId="11CB02ED" w:rsidR="00E11683" w:rsidRPr="00E11683" w:rsidRDefault="00E11683" w:rsidP="00E11683">
      <w:pPr>
        <w:spacing w:after="0"/>
        <w:jc w:val="both"/>
        <w:rPr>
          <w:b/>
          <w:bCs/>
        </w:rPr>
      </w:pPr>
      <w:r w:rsidRPr="00E11683">
        <w:rPr>
          <w:b/>
          <w:bCs/>
        </w:rPr>
        <w:t>Sofern noch nicht geschehen, erhalten die Schülerinnen und Schüler die Materialliste am ersten Schultag.</w:t>
      </w:r>
    </w:p>
    <w:p w14:paraId="7BA97AD2" w14:textId="77777777" w:rsidR="00E11683" w:rsidRDefault="00E11683" w:rsidP="00E11683">
      <w:pPr>
        <w:spacing w:after="0"/>
        <w:jc w:val="both"/>
      </w:pPr>
    </w:p>
    <w:p w14:paraId="23FA58DE" w14:textId="0E933236" w:rsidR="00E11683" w:rsidRDefault="00E11683" w:rsidP="00E11683">
      <w:pPr>
        <w:spacing w:after="0"/>
        <w:jc w:val="both"/>
      </w:pPr>
      <w:r>
        <w:t xml:space="preserve">Bereits ab dem ersten Schultag findet der </w:t>
      </w:r>
      <w:r w:rsidRPr="00E11683">
        <w:rPr>
          <w:b/>
          <w:bCs/>
        </w:rPr>
        <w:t>Pausenverkauf</w:t>
      </w:r>
      <w:r>
        <w:t xml:space="preserve"> statt.</w:t>
      </w:r>
    </w:p>
    <w:p w14:paraId="73DD6425" w14:textId="77777777" w:rsidR="00E11683" w:rsidRDefault="00E11683" w:rsidP="00E11683">
      <w:pPr>
        <w:spacing w:after="0"/>
        <w:jc w:val="both"/>
      </w:pPr>
    </w:p>
    <w:p w14:paraId="3189AE04" w14:textId="52771D00" w:rsidR="00E11683" w:rsidRDefault="00E11683" w:rsidP="00E11683">
      <w:pPr>
        <w:spacing w:after="0"/>
        <w:jc w:val="both"/>
      </w:pPr>
      <w:r>
        <w:t xml:space="preserve">Die </w:t>
      </w:r>
      <w:r w:rsidRPr="00E11683">
        <w:rPr>
          <w:b/>
          <w:bCs/>
        </w:rPr>
        <w:t>Offene Ganztagsschule</w:t>
      </w:r>
      <w:r>
        <w:t xml:space="preserve"> </w:t>
      </w:r>
      <w:r w:rsidR="00FD5A77">
        <w:t xml:space="preserve">(OGS) </w:t>
      </w:r>
      <w:r>
        <w:t xml:space="preserve">bietet bereits ab dem 1. Schultag von </w:t>
      </w:r>
      <w:r w:rsidR="00FD5A77">
        <w:t xml:space="preserve">10.00 - </w:t>
      </w:r>
      <w:r>
        <w:t xml:space="preserve">16.00 Uhr Betreuung an (Ansprechpartnerin: Frau Trummer). </w:t>
      </w:r>
    </w:p>
    <w:p w14:paraId="6175D85B" w14:textId="6FA58E6F" w:rsidR="00FD5A77" w:rsidRDefault="00FD5A77" w:rsidP="00E11683">
      <w:pPr>
        <w:spacing w:after="0"/>
        <w:jc w:val="both"/>
      </w:pPr>
      <w:r>
        <w:t>Eltern, deren Kinder das erste Mal die Offene Ganztagesschule besuchen, sollen bitte am 1. Schultag kurz dort vorbeikommen, um die OGS zu informieren, ab wann die Kinder mit dem regulären Besuch dort starten (sofern beim Anmeldeformular noch nicht angegeben!).</w:t>
      </w:r>
    </w:p>
    <w:p w14:paraId="2F44EA7B" w14:textId="77777777" w:rsidR="00FD5A77" w:rsidRDefault="00FD5A77" w:rsidP="00E11683">
      <w:pPr>
        <w:spacing w:after="0"/>
        <w:jc w:val="both"/>
      </w:pPr>
    </w:p>
    <w:p w14:paraId="2D736F35" w14:textId="6D590CEB" w:rsidR="00FD5A77" w:rsidRDefault="00FD5A77" w:rsidP="00E11683">
      <w:pPr>
        <w:spacing w:after="0"/>
        <w:jc w:val="both"/>
      </w:pPr>
      <w:r>
        <w:t>Mit freundlichen Grüßen</w:t>
      </w:r>
    </w:p>
    <w:p w14:paraId="2FCE0934" w14:textId="77777777" w:rsidR="00FD5A77" w:rsidRDefault="00FD5A77" w:rsidP="00E11683">
      <w:pPr>
        <w:spacing w:after="0"/>
        <w:jc w:val="both"/>
      </w:pPr>
    </w:p>
    <w:p w14:paraId="793B1FC5" w14:textId="77777777" w:rsidR="00E11683" w:rsidRDefault="00E11683" w:rsidP="00E11683">
      <w:pPr>
        <w:spacing w:after="0"/>
        <w:jc w:val="both"/>
      </w:pPr>
    </w:p>
    <w:p w14:paraId="42239483" w14:textId="77777777" w:rsidR="00C042E8" w:rsidRDefault="00E11683" w:rsidP="00E11683">
      <w:pPr>
        <w:spacing w:after="0"/>
        <w:jc w:val="both"/>
      </w:pPr>
      <w:r>
        <w:t>gez. Nicole Gleißner</w:t>
      </w:r>
      <w:r w:rsidR="00C042E8">
        <w:t xml:space="preserve"> &amp; Sebastian Mühlhofer</w:t>
      </w:r>
    </w:p>
    <w:p w14:paraId="1F55A19F" w14:textId="1848F675" w:rsidR="00DA65C2" w:rsidRDefault="00A204E2" w:rsidP="00E11683">
      <w:pPr>
        <w:spacing w:after="0"/>
        <w:jc w:val="both"/>
      </w:pPr>
      <w:r>
        <w:t>Schulleitung</w:t>
      </w:r>
    </w:p>
    <w:sectPr w:rsidR="00DA65C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23D9C" w14:textId="77777777" w:rsidR="004B630F" w:rsidRDefault="004B630F" w:rsidP="00D13116">
      <w:pPr>
        <w:spacing w:line="240" w:lineRule="auto"/>
      </w:pPr>
      <w:r>
        <w:separator/>
      </w:r>
    </w:p>
  </w:endnote>
  <w:endnote w:type="continuationSeparator" w:id="0">
    <w:p w14:paraId="2A333381" w14:textId="77777777" w:rsidR="004B630F" w:rsidRDefault="004B630F" w:rsidP="00D131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D8BF7" w14:textId="77777777" w:rsidR="00E11683" w:rsidRDefault="00E116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EACBD" w14:textId="77777777" w:rsidR="00E11683" w:rsidRDefault="00E1168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5140A" w14:textId="77777777" w:rsidR="00E11683" w:rsidRDefault="00E116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1E5AC" w14:textId="77777777" w:rsidR="004B630F" w:rsidRDefault="004B630F" w:rsidP="00D13116">
      <w:pPr>
        <w:spacing w:line="240" w:lineRule="auto"/>
      </w:pPr>
      <w:bookmarkStart w:id="0" w:name="_Hlk42938311"/>
      <w:bookmarkEnd w:id="0"/>
      <w:r>
        <w:separator/>
      </w:r>
    </w:p>
  </w:footnote>
  <w:footnote w:type="continuationSeparator" w:id="0">
    <w:p w14:paraId="0486CB48" w14:textId="77777777" w:rsidR="004B630F" w:rsidRDefault="004B630F" w:rsidP="00D131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43BA9" w14:textId="77777777" w:rsidR="00E11683" w:rsidRDefault="00E116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CF3E2" w14:textId="77777777" w:rsidR="00D13116" w:rsidRPr="00C51523" w:rsidRDefault="00D13116" w:rsidP="00E11683">
    <w:pPr>
      <w:pStyle w:val="berschrift1"/>
      <w:jc w:val="right"/>
      <w:rPr>
        <w:rFonts w:ascii="Calibri" w:hAnsi="Calibri" w:cs="Calibri"/>
        <w:b w:val="0"/>
        <w:bCs w:val="0"/>
        <w:color w:val="000000"/>
        <w:sz w:val="32"/>
      </w:rPr>
    </w:pPr>
    <w:r w:rsidRPr="00576AFD">
      <w:rPr>
        <w:noProof/>
      </w:rPr>
      <w:drawing>
        <wp:anchor distT="0" distB="0" distL="114300" distR="114300" simplePos="0" relativeHeight="251658240" behindDoc="1" locked="0" layoutInCell="1" allowOverlap="1" wp14:anchorId="28B3B666" wp14:editId="11692180">
          <wp:simplePos x="0" y="0"/>
          <wp:positionH relativeFrom="margin">
            <wp:align>left</wp:align>
          </wp:positionH>
          <wp:positionV relativeFrom="paragraph">
            <wp:posOffset>7620</wp:posOffset>
          </wp:positionV>
          <wp:extent cx="2512800" cy="1126800"/>
          <wp:effectExtent l="0" t="0" r="1905" b="0"/>
          <wp:wrapTight wrapText="bothSides">
            <wp:wrapPolygon edited="0">
              <wp:start x="0" y="0"/>
              <wp:lineTo x="0" y="21186"/>
              <wp:lineTo x="21453" y="21186"/>
              <wp:lineTo x="21453" y="0"/>
              <wp:lineTo x="0" y="0"/>
            </wp:wrapPolygon>
          </wp:wrapTight>
          <wp:docPr id="1" name="Bild 1" descr="Logo_M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go_MG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2800" cy="112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1523">
      <w:rPr>
        <w:rFonts w:ascii="Calibri" w:hAnsi="Calibri" w:cs="Calibri"/>
        <w:b w:val="0"/>
        <w:bCs w:val="0"/>
        <w:color w:val="000000"/>
        <w:sz w:val="32"/>
      </w:rPr>
      <w:t>Markus-Gottwalt-Schule</w:t>
    </w:r>
  </w:p>
  <w:p w14:paraId="7A350708" w14:textId="77777777" w:rsidR="00D13116" w:rsidRPr="00C51523" w:rsidRDefault="00D13116" w:rsidP="00E11683">
    <w:pPr>
      <w:spacing w:after="0"/>
      <w:jc w:val="right"/>
      <w:rPr>
        <w:rFonts w:ascii="Calibri" w:hAnsi="Calibri" w:cs="Calibri"/>
        <w:color w:val="000000"/>
      </w:rPr>
    </w:pPr>
    <w:r w:rsidRPr="00C51523">
      <w:rPr>
        <w:rFonts w:ascii="Calibri" w:hAnsi="Calibri" w:cs="Calibri"/>
        <w:color w:val="000000"/>
        <w:sz w:val="32"/>
      </w:rPr>
      <w:t>Eschenbach i.d.O</w:t>
    </w:r>
    <w:r>
      <w:rPr>
        <w:rFonts w:ascii="Calibri" w:hAnsi="Calibri" w:cs="Calibri"/>
        <w:color w:val="000000"/>
        <w:sz w:val="32"/>
      </w:rPr>
      <w:t>P</w:t>
    </w:r>
    <w:r w:rsidRPr="00C51523">
      <w:rPr>
        <w:rFonts w:ascii="Calibri" w:hAnsi="Calibri" w:cs="Calibri"/>
        <w:color w:val="000000"/>
        <w:sz w:val="32"/>
      </w:rPr>
      <w:t>f.</w:t>
    </w:r>
  </w:p>
  <w:p w14:paraId="5F5BA741" w14:textId="77777777" w:rsidR="00D13116" w:rsidRPr="00C51523" w:rsidRDefault="00D13116" w:rsidP="00E11683">
    <w:pPr>
      <w:spacing w:after="0"/>
      <w:jc w:val="right"/>
      <w:rPr>
        <w:rFonts w:ascii="Calibri" w:hAnsi="Calibri" w:cs="Calibri"/>
        <w:color w:val="000000"/>
        <w:sz w:val="20"/>
      </w:rPr>
    </w:pPr>
    <w:r w:rsidRPr="00C51523">
      <w:rPr>
        <w:rFonts w:ascii="Calibri" w:hAnsi="Calibri" w:cs="Calibri"/>
        <w:color w:val="000000"/>
      </w:rPr>
      <w:t>(</w:t>
    </w:r>
    <w:r w:rsidRPr="00C51523">
      <w:rPr>
        <w:rFonts w:ascii="Calibri" w:hAnsi="Calibri" w:cs="Calibri"/>
        <w:color w:val="000000"/>
        <w:sz w:val="20"/>
      </w:rPr>
      <w:t>Grund- u. Mittelschule)</w:t>
    </w:r>
  </w:p>
  <w:p w14:paraId="5A2C5170" w14:textId="77777777" w:rsidR="00D13116" w:rsidRPr="00C51523" w:rsidRDefault="00D13116" w:rsidP="00E11683">
    <w:pPr>
      <w:spacing w:after="0"/>
      <w:jc w:val="right"/>
      <w:rPr>
        <w:rFonts w:ascii="Calibri" w:hAnsi="Calibri" w:cs="Calibri"/>
        <w:color w:val="000000"/>
        <w:sz w:val="20"/>
      </w:rPr>
    </w:pPr>
    <w:r w:rsidRPr="00C51523">
      <w:rPr>
        <w:rFonts w:ascii="Calibri" w:hAnsi="Calibri" w:cs="Calibri"/>
        <w:color w:val="000000"/>
        <w:sz w:val="20"/>
      </w:rPr>
      <w:t>Jahnstr. 15, 92676 Eschenbach</w:t>
    </w:r>
  </w:p>
  <w:p w14:paraId="713D13F2" w14:textId="77777777" w:rsidR="00D13116" w:rsidRPr="00C51523" w:rsidRDefault="00D13116" w:rsidP="00E11683">
    <w:pPr>
      <w:spacing w:after="0"/>
      <w:jc w:val="right"/>
      <w:rPr>
        <w:rFonts w:ascii="Calibri" w:hAnsi="Calibri" w:cs="Calibri"/>
        <w:color w:val="000000"/>
        <w:sz w:val="20"/>
      </w:rPr>
    </w:pPr>
    <w:r w:rsidRPr="00C51523">
      <w:rPr>
        <w:rFonts w:ascii="Calibri" w:hAnsi="Calibri" w:cs="Calibri"/>
        <w:color w:val="000000"/>
        <w:sz w:val="20"/>
      </w:rPr>
      <w:t>Tel. 09645 8621  Fax: 09645 914314</w:t>
    </w:r>
  </w:p>
  <w:p w14:paraId="4F331816" w14:textId="77777777" w:rsidR="00D13116" w:rsidRPr="00C51523" w:rsidRDefault="00D13116" w:rsidP="00E11683">
    <w:pPr>
      <w:spacing w:after="0"/>
      <w:jc w:val="right"/>
      <w:rPr>
        <w:rFonts w:ascii="Calibri" w:hAnsi="Calibri" w:cs="Calibri"/>
        <w:color w:val="000000"/>
        <w:sz w:val="20"/>
      </w:rPr>
    </w:pPr>
    <w:r w:rsidRPr="00C51523">
      <w:rPr>
        <w:rFonts w:ascii="Calibri" w:hAnsi="Calibri" w:cs="Calibri"/>
        <w:color w:val="000000"/>
        <w:sz w:val="20"/>
      </w:rPr>
      <w:t>www.mgs-eschenbach.de</w:t>
    </w:r>
  </w:p>
  <w:p w14:paraId="762FD07E" w14:textId="77777777" w:rsidR="00D13116" w:rsidRPr="00C51523" w:rsidRDefault="00D13116" w:rsidP="00E11683">
    <w:pPr>
      <w:spacing w:after="0"/>
      <w:jc w:val="right"/>
      <w:rPr>
        <w:rFonts w:ascii="Calibri" w:hAnsi="Calibri" w:cs="Calibri"/>
        <w:bCs/>
        <w:color w:val="000000"/>
        <w:sz w:val="20"/>
      </w:rPr>
    </w:pPr>
    <w:hyperlink r:id="rId2" w:history="1">
      <w:r w:rsidRPr="00C51523">
        <w:rPr>
          <w:rStyle w:val="Hyperlink"/>
          <w:rFonts w:ascii="Calibri" w:hAnsi="Calibri" w:cs="Calibri"/>
          <w:bCs/>
          <w:color w:val="000000"/>
          <w:sz w:val="20"/>
        </w:rPr>
        <w:t>info@mgs-eschenbach.de</w:t>
      </w:r>
    </w:hyperlink>
  </w:p>
  <w:p w14:paraId="235E5D13" w14:textId="77777777" w:rsidR="00D13116" w:rsidRDefault="00323473" w:rsidP="00E11683">
    <w:pPr>
      <w:pBdr>
        <w:bottom w:val="single" w:sz="12" w:space="1" w:color="auto"/>
      </w:pBdr>
      <w:spacing w:after="0"/>
      <w:jc w:val="right"/>
      <w:rPr>
        <w:rFonts w:ascii="Calibri" w:hAnsi="Calibri" w:cs="Calibri"/>
        <w:bCs/>
        <w:color w:val="000000"/>
        <w:sz w:val="20"/>
      </w:rPr>
    </w:pPr>
    <w:r>
      <w:rPr>
        <w:noProof/>
      </w:rPr>
      <mc:AlternateContent>
        <mc:Choice Requires="wps">
          <w:drawing>
            <wp:anchor distT="0" distB="0" distL="114300" distR="114300" simplePos="0" relativeHeight="251660288" behindDoc="0" locked="0" layoutInCell="1" allowOverlap="1" wp14:anchorId="0936F90E" wp14:editId="1CFD417D">
              <wp:simplePos x="0" y="0"/>
              <wp:positionH relativeFrom="page">
                <wp:posOffset>19050</wp:posOffset>
              </wp:positionH>
              <wp:positionV relativeFrom="paragraph">
                <wp:posOffset>249555</wp:posOffset>
              </wp:positionV>
              <wp:extent cx="7512711" cy="198729"/>
              <wp:effectExtent l="0" t="0" r="12065" b="11430"/>
              <wp:wrapNone/>
              <wp:docPr id="3" name="Rechteck 3"/>
              <wp:cNvGraphicFramePr/>
              <a:graphic xmlns:a="http://schemas.openxmlformats.org/drawingml/2006/main">
                <a:graphicData uri="http://schemas.microsoft.com/office/word/2010/wordprocessingShape">
                  <wps:wsp>
                    <wps:cNvSpPr/>
                    <wps:spPr>
                      <a:xfrm>
                        <a:off x="0" y="0"/>
                        <a:ext cx="7512711" cy="198729"/>
                      </a:xfrm>
                      <a:prstGeom prst="rect">
                        <a:avLst/>
                      </a:prstGeom>
                      <a:ln>
                        <a:solidFill>
                          <a:schemeClr val="accent6"/>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7F603" id="Rechteck 3" o:spid="_x0000_s1026" style="position:absolute;margin-left:1.5pt;margin-top:19.65pt;width:591.55pt;height:15.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" fillcolor="#70ad47 [3209]" strokecolor="#70ad47 [3209]" strokeweight="1pt">
              <w10:wrap anchorx="page"/>
            </v:rect>
          </w:pict>
        </mc:Fallback>
      </mc:AlternateContent>
    </w:r>
    <w:r w:rsidR="00D13116">
      <w:rPr>
        <w:rFonts w:ascii="Calibri" w:hAnsi="Calibri" w:cs="Calibri"/>
        <w:bCs/>
        <w:color w:val="000000"/>
        <w:sz w:val="20"/>
      </w:rPr>
      <w:t xml:space="preserve">Instagram und </w:t>
    </w:r>
    <w:proofErr w:type="spellStart"/>
    <w:r w:rsidR="00D13116">
      <w:rPr>
        <w:rFonts w:ascii="Calibri" w:hAnsi="Calibri" w:cs="Calibri"/>
        <w:bCs/>
        <w:color w:val="000000"/>
        <w:sz w:val="20"/>
      </w:rPr>
      <w:t>facebook</w:t>
    </w:r>
    <w:proofErr w:type="spellEnd"/>
  </w:p>
  <w:p w14:paraId="76255992" w14:textId="77777777" w:rsidR="00D13116" w:rsidRDefault="00D13116" w:rsidP="00D13116">
    <w:pPr>
      <w:pBdr>
        <w:bottom w:val="single" w:sz="12" w:space="1" w:color="auto"/>
      </w:pBdr>
      <w:jc w:val="right"/>
      <w:rPr>
        <w:rFonts w:ascii="Calibri" w:hAnsi="Calibri" w:cs="Calibri"/>
        <w:bCs/>
        <w:color w:val="000000"/>
        <w:sz w:val="20"/>
      </w:rPr>
    </w:pPr>
  </w:p>
  <w:p w14:paraId="11EA34AC" w14:textId="77777777" w:rsidR="00D13116" w:rsidRPr="00D13116" w:rsidRDefault="00D13116" w:rsidP="00D13116">
    <w:pPr>
      <w:jc w:val="right"/>
      <w:rPr>
        <w:rFonts w:ascii="Calibri" w:hAnsi="Calibri" w:cs="Calibri"/>
        <w:bCs/>
        <w:color w:val="00000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1A6A3" w14:textId="77777777" w:rsidR="00E11683" w:rsidRDefault="00E1168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894c53ee-8a3f-4326-b4fe-34819c5da9ed}"/>
  </w:docVars>
  <w:rsids>
    <w:rsidRoot w:val="00E11683"/>
    <w:rsid w:val="0001315B"/>
    <w:rsid w:val="000133E4"/>
    <w:rsid w:val="000250CA"/>
    <w:rsid w:val="0002731A"/>
    <w:rsid w:val="000773DC"/>
    <w:rsid w:val="00085BF6"/>
    <w:rsid w:val="000B0308"/>
    <w:rsid w:val="000C2046"/>
    <w:rsid w:val="000D5F59"/>
    <w:rsid w:val="00111180"/>
    <w:rsid w:val="00127FDE"/>
    <w:rsid w:val="00150781"/>
    <w:rsid w:val="00154D98"/>
    <w:rsid w:val="00172FC3"/>
    <w:rsid w:val="00173B4B"/>
    <w:rsid w:val="001750AF"/>
    <w:rsid w:val="001A4C18"/>
    <w:rsid w:val="001B2CA4"/>
    <w:rsid w:val="001C1AE0"/>
    <w:rsid w:val="001C7C47"/>
    <w:rsid w:val="001D02B5"/>
    <w:rsid w:val="001E0553"/>
    <w:rsid w:val="0020794E"/>
    <w:rsid w:val="00211DC1"/>
    <w:rsid w:val="00216282"/>
    <w:rsid w:val="00267D06"/>
    <w:rsid w:val="00276AD7"/>
    <w:rsid w:val="002B507F"/>
    <w:rsid w:val="002C3C9E"/>
    <w:rsid w:val="002E3E68"/>
    <w:rsid w:val="003079CC"/>
    <w:rsid w:val="00320993"/>
    <w:rsid w:val="00323473"/>
    <w:rsid w:val="00325F86"/>
    <w:rsid w:val="00327B72"/>
    <w:rsid w:val="003530BA"/>
    <w:rsid w:val="00373E33"/>
    <w:rsid w:val="003A35E1"/>
    <w:rsid w:val="003B564D"/>
    <w:rsid w:val="003B6D10"/>
    <w:rsid w:val="003C7A87"/>
    <w:rsid w:val="003E0B05"/>
    <w:rsid w:val="003E15AB"/>
    <w:rsid w:val="003E585E"/>
    <w:rsid w:val="003E7D2E"/>
    <w:rsid w:val="003F5265"/>
    <w:rsid w:val="0041371F"/>
    <w:rsid w:val="00425AB7"/>
    <w:rsid w:val="004274BD"/>
    <w:rsid w:val="00434794"/>
    <w:rsid w:val="00442E45"/>
    <w:rsid w:val="00451AD7"/>
    <w:rsid w:val="004524DC"/>
    <w:rsid w:val="00455F8E"/>
    <w:rsid w:val="00483751"/>
    <w:rsid w:val="00490780"/>
    <w:rsid w:val="0049099F"/>
    <w:rsid w:val="004A1BF3"/>
    <w:rsid w:val="004B630F"/>
    <w:rsid w:val="004D0F08"/>
    <w:rsid w:val="004D24F3"/>
    <w:rsid w:val="004D403F"/>
    <w:rsid w:val="004D4318"/>
    <w:rsid w:val="004E4CA2"/>
    <w:rsid w:val="004E7A83"/>
    <w:rsid w:val="004F05F0"/>
    <w:rsid w:val="004F14E8"/>
    <w:rsid w:val="004F5CFC"/>
    <w:rsid w:val="00520BF1"/>
    <w:rsid w:val="00540E15"/>
    <w:rsid w:val="005467D5"/>
    <w:rsid w:val="00547061"/>
    <w:rsid w:val="005660C0"/>
    <w:rsid w:val="0056659A"/>
    <w:rsid w:val="0057026B"/>
    <w:rsid w:val="0059240B"/>
    <w:rsid w:val="0059791F"/>
    <w:rsid w:val="005B386E"/>
    <w:rsid w:val="005D0796"/>
    <w:rsid w:val="005D6DA0"/>
    <w:rsid w:val="00622490"/>
    <w:rsid w:val="00645F38"/>
    <w:rsid w:val="00661CCB"/>
    <w:rsid w:val="00675746"/>
    <w:rsid w:val="006A28F3"/>
    <w:rsid w:val="006A4CC2"/>
    <w:rsid w:val="006A6053"/>
    <w:rsid w:val="006D0753"/>
    <w:rsid w:val="0072168F"/>
    <w:rsid w:val="007369C1"/>
    <w:rsid w:val="00776CB1"/>
    <w:rsid w:val="00784FAC"/>
    <w:rsid w:val="00792F59"/>
    <w:rsid w:val="007B0FF4"/>
    <w:rsid w:val="007B4320"/>
    <w:rsid w:val="007C23D3"/>
    <w:rsid w:val="007C2DEB"/>
    <w:rsid w:val="007D1157"/>
    <w:rsid w:val="007E6F2F"/>
    <w:rsid w:val="007F0495"/>
    <w:rsid w:val="0081203B"/>
    <w:rsid w:val="00814541"/>
    <w:rsid w:val="008A47D9"/>
    <w:rsid w:val="008D26F5"/>
    <w:rsid w:val="008E76CD"/>
    <w:rsid w:val="008F282F"/>
    <w:rsid w:val="00916AF3"/>
    <w:rsid w:val="00921B8E"/>
    <w:rsid w:val="00924D62"/>
    <w:rsid w:val="00925B87"/>
    <w:rsid w:val="009330C8"/>
    <w:rsid w:val="00944852"/>
    <w:rsid w:val="0099760F"/>
    <w:rsid w:val="009A0141"/>
    <w:rsid w:val="009B2B67"/>
    <w:rsid w:val="009D6A3D"/>
    <w:rsid w:val="009D6BA8"/>
    <w:rsid w:val="009F12B1"/>
    <w:rsid w:val="009F7EF6"/>
    <w:rsid w:val="00A204E2"/>
    <w:rsid w:val="00A4066C"/>
    <w:rsid w:val="00A63656"/>
    <w:rsid w:val="00A64628"/>
    <w:rsid w:val="00A65565"/>
    <w:rsid w:val="00A74525"/>
    <w:rsid w:val="00AB0057"/>
    <w:rsid w:val="00AC719F"/>
    <w:rsid w:val="00B32299"/>
    <w:rsid w:val="00B70F0D"/>
    <w:rsid w:val="00B9042B"/>
    <w:rsid w:val="00BC0392"/>
    <w:rsid w:val="00BC18F5"/>
    <w:rsid w:val="00BD71C4"/>
    <w:rsid w:val="00BE5105"/>
    <w:rsid w:val="00C042E8"/>
    <w:rsid w:val="00C066E8"/>
    <w:rsid w:val="00C15A38"/>
    <w:rsid w:val="00C55BFF"/>
    <w:rsid w:val="00C64C0A"/>
    <w:rsid w:val="00C7214B"/>
    <w:rsid w:val="00C90A11"/>
    <w:rsid w:val="00CA7D69"/>
    <w:rsid w:val="00CB0BCC"/>
    <w:rsid w:val="00CE6268"/>
    <w:rsid w:val="00CF376D"/>
    <w:rsid w:val="00D00C07"/>
    <w:rsid w:val="00D13116"/>
    <w:rsid w:val="00D15961"/>
    <w:rsid w:val="00D30AA7"/>
    <w:rsid w:val="00D322BD"/>
    <w:rsid w:val="00D4057B"/>
    <w:rsid w:val="00D54339"/>
    <w:rsid w:val="00D63FA7"/>
    <w:rsid w:val="00D82C79"/>
    <w:rsid w:val="00D9365D"/>
    <w:rsid w:val="00DA65C2"/>
    <w:rsid w:val="00DB1294"/>
    <w:rsid w:val="00DD5E57"/>
    <w:rsid w:val="00DD689D"/>
    <w:rsid w:val="00E040FE"/>
    <w:rsid w:val="00E0770A"/>
    <w:rsid w:val="00E11683"/>
    <w:rsid w:val="00E217CB"/>
    <w:rsid w:val="00E21EEB"/>
    <w:rsid w:val="00E22361"/>
    <w:rsid w:val="00E31761"/>
    <w:rsid w:val="00E54538"/>
    <w:rsid w:val="00E6100F"/>
    <w:rsid w:val="00E628FA"/>
    <w:rsid w:val="00EC6CCD"/>
    <w:rsid w:val="00ED4972"/>
    <w:rsid w:val="00EE5323"/>
    <w:rsid w:val="00EF505D"/>
    <w:rsid w:val="00F14E3E"/>
    <w:rsid w:val="00F40FF1"/>
    <w:rsid w:val="00F646A8"/>
    <w:rsid w:val="00F71AE6"/>
    <w:rsid w:val="00FA2AF5"/>
    <w:rsid w:val="00FD5A77"/>
    <w:rsid w:val="00FF77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9E0C3"/>
  <w15:chartTrackingRefBased/>
  <w15:docId w15:val="{5DCDF404-33E7-42B4-A1F0-FD960D071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1683"/>
    <w:pPr>
      <w:spacing w:after="160"/>
    </w:pPr>
  </w:style>
  <w:style w:type="paragraph" w:styleId="berschrift1">
    <w:name w:val="heading 1"/>
    <w:basedOn w:val="Standard"/>
    <w:next w:val="Standard"/>
    <w:link w:val="berschrift1Zchn"/>
    <w:qFormat/>
    <w:rsid w:val="00D13116"/>
    <w:pPr>
      <w:keepNext/>
      <w:spacing w:after="0" w:line="240" w:lineRule="auto"/>
      <w:jc w:val="center"/>
      <w:outlineLvl w:val="0"/>
    </w:pPr>
    <w:rPr>
      <w:rFonts w:ascii="Arial" w:eastAsia="Times New Roman" w:hAnsi="Arial" w:cs="Times New Roman"/>
      <w:b/>
      <w:bCs/>
      <w:sz w:val="36"/>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1311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13116"/>
  </w:style>
  <w:style w:type="paragraph" w:styleId="Fuzeile">
    <w:name w:val="footer"/>
    <w:basedOn w:val="Standard"/>
    <w:link w:val="FuzeileZchn"/>
    <w:uiPriority w:val="99"/>
    <w:unhideWhenUsed/>
    <w:rsid w:val="00D1311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13116"/>
  </w:style>
  <w:style w:type="character" w:customStyle="1" w:styleId="berschrift1Zchn">
    <w:name w:val="Überschrift 1 Zchn"/>
    <w:basedOn w:val="Absatz-Standardschriftart"/>
    <w:link w:val="berschrift1"/>
    <w:rsid w:val="00D13116"/>
    <w:rPr>
      <w:rFonts w:ascii="Arial" w:eastAsia="Times New Roman" w:hAnsi="Arial" w:cs="Times New Roman"/>
      <w:b/>
      <w:bCs/>
      <w:sz w:val="36"/>
      <w:szCs w:val="24"/>
      <w:lang w:eastAsia="de-DE"/>
    </w:rPr>
  </w:style>
  <w:style w:type="character" w:styleId="Hyperlink">
    <w:name w:val="Hyperlink"/>
    <w:uiPriority w:val="99"/>
    <w:unhideWhenUsed/>
    <w:rsid w:val="00D13116"/>
    <w:rPr>
      <w:color w:val="0000FF"/>
      <w:u w:val="single"/>
    </w:rPr>
  </w:style>
  <w:style w:type="table" w:styleId="Tabellenraster">
    <w:name w:val="Table Grid"/>
    <w:basedOn w:val="NormaleTabelle"/>
    <w:uiPriority w:val="39"/>
    <w:rsid w:val="00E116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info@mgs-eschenbach.d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Eschenbach\Documents\Benutzerdefinierte%20Office-Vorlagen\MGS-Briefpapie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850B0-8F5C-4F37-89A4-FE11D142F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MGS-Briefpapier.dotx</Template>
  <TotalTime>0</TotalTime>
  <Pages>2</Pages>
  <Words>334</Words>
  <Characters>2108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Keck-Neidull</dc:creator>
  <cp:keywords/>
  <dc:description/>
  <cp:lastModifiedBy>Markus-Gottwalt-Schule</cp:lastModifiedBy>
  <cp:revision>4</cp:revision>
  <cp:lastPrinted>2026-01-30T09:24:00Z</cp:lastPrinted>
  <dcterms:created xsi:type="dcterms:W3CDTF">2026-09-07T06:24:00Z</dcterms:created>
  <dcterms:modified xsi:type="dcterms:W3CDTF">2026-09-07T08:55:00Z</dcterms:modified>
</cp:coreProperties>
</file>